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EA7" w:rsidRDefault="003C14CE" w:rsidP="00285EA7">
      <w:pPr>
        <w:ind w:right="1080"/>
      </w:pPr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1488440</wp:posOffset>
                </wp:positionV>
                <wp:extent cx="5424805" cy="457200"/>
                <wp:effectExtent l="3810" t="2540" r="635" b="0"/>
                <wp:wrapNone/>
                <wp:docPr id="1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48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F34" w:rsidRPr="008A53CE" w:rsidRDefault="00AF7F34" w:rsidP="002D368A">
                            <w:pPr>
                              <w:ind w:left="180"/>
                              <w:jc w:val="right"/>
                              <w:rPr>
                                <w:rFonts w:ascii="Arial" w:hAnsi="Arial"/>
                                <w:color w:val="A6A6A6"/>
                                <w:sz w:val="48"/>
                              </w:rPr>
                            </w:pPr>
                            <w:r w:rsidRPr="000D6F12">
                              <w:rPr>
                                <w:rFonts w:ascii="Arial" w:hAnsi="Arial"/>
                                <w:color w:val="808080"/>
                                <w:sz w:val="48"/>
                                <w:vertAlign w:val="subscript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808080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808080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808080"/>
                                <w:sz w:val="48"/>
                              </w:rPr>
                              <w:tab/>
                            </w:r>
                            <w:r w:rsidR="00D37744">
                              <w:rPr>
                                <w:rFonts w:ascii="Arial" w:hAnsi="Arial"/>
                                <w:color w:val="A6A6A6"/>
                                <w:sz w:val="48"/>
                              </w:rPr>
                              <w:t>Patchwork</w:t>
                            </w:r>
                            <w:r w:rsidRPr="008A53CE">
                              <w:rPr>
                                <w:rFonts w:ascii="Arial" w:hAnsi="Arial"/>
                                <w:color w:val="A6A6A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6A6A6"/>
                                <w:sz w:val="48"/>
                              </w:rPr>
                              <w:t>7285Q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112.05pt;margin-top:117.2pt;width:427.15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4J4tAIAALs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" filled="f" stroked="f">
                <v:textbox>
                  <w:txbxContent>
                    <w:p w:rsidR="00AF7F34" w:rsidRPr="008A53CE" w:rsidRDefault="00AF7F34" w:rsidP="002D368A">
                      <w:pPr>
                        <w:ind w:left="180"/>
                        <w:jc w:val="right"/>
                        <w:rPr>
                          <w:rFonts w:ascii="Arial" w:hAnsi="Arial"/>
                          <w:color w:val="A6A6A6"/>
                          <w:sz w:val="48"/>
                        </w:rPr>
                      </w:pPr>
                      <w:r w:rsidRPr="000D6F12">
                        <w:rPr>
                          <w:rFonts w:ascii="Arial" w:hAnsi="Arial"/>
                          <w:color w:val="808080"/>
                          <w:sz w:val="48"/>
                          <w:vertAlign w:val="subscript"/>
                        </w:rPr>
                        <w:tab/>
                      </w:r>
                      <w:r>
                        <w:rPr>
                          <w:rFonts w:ascii="Arial" w:hAnsi="Arial"/>
                          <w:color w:val="808080"/>
                          <w:sz w:val="48"/>
                        </w:rPr>
                        <w:tab/>
                      </w:r>
                      <w:r>
                        <w:rPr>
                          <w:rFonts w:ascii="Arial" w:hAnsi="Arial"/>
                          <w:color w:val="808080"/>
                          <w:sz w:val="48"/>
                        </w:rPr>
                        <w:tab/>
                      </w:r>
                      <w:r>
                        <w:rPr>
                          <w:rFonts w:ascii="Arial" w:hAnsi="Arial"/>
                          <w:color w:val="808080"/>
                          <w:sz w:val="48"/>
                        </w:rPr>
                        <w:tab/>
                      </w:r>
                      <w:r w:rsidR="00D37744">
                        <w:rPr>
                          <w:rFonts w:ascii="Arial" w:hAnsi="Arial"/>
                          <w:color w:val="A6A6A6"/>
                          <w:sz w:val="48"/>
                        </w:rPr>
                        <w:t>Patchwork</w:t>
                      </w:r>
                      <w:r w:rsidRPr="008A53CE">
                        <w:rPr>
                          <w:rFonts w:ascii="Arial" w:hAnsi="Arial"/>
                          <w:color w:val="A6A6A6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6A6A6"/>
                          <w:sz w:val="48"/>
                        </w:rPr>
                        <w:t>7285Q</w:t>
                      </w:r>
                    </w:p>
                  </w:txbxContent>
                </v:textbox>
              </v:shape>
            </w:pict>
          </mc:Fallback>
        </mc:AlternateContent>
      </w:r>
      <w:r w:rsidR="009A7449">
        <w:rPr>
          <w:noProof/>
          <w:szCs w:val="20"/>
          <w:lang w:val="da-DK" w:eastAsia="da-DK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772400" cy="10058400"/>
            <wp:effectExtent l="19050" t="0" r="0" b="0"/>
            <wp:wrapNone/>
            <wp:docPr id="20" name="Picture 20" descr="5282-SS_Product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282-SS_ProductSummar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EA7" w:rsidRDefault="00285EA7" w:rsidP="00285EA7"/>
    <w:p w:rsidR="00285EA7" w:rsidRDefault="00285EA7" w:rsidP="00285EA7"/>
    <w:p w:rsidR="00285EA7" w:rsidRDefault="00285EA7" w:rsidP="00285EA7"/>
    <w:p w:rsidR="00285EA7" w:rsidRDefault="00285EA7" w:rsidP="00285EA7"/>
    <w:p w:rsidR="00285EA7" w:rsidRDefault="00285EA7" w:rsidP="00285EA7"/>
    <w:p w:rsidR="00285EA7" w:rsidRDefault="00285EA7" w:rsidP="00285EA7"/>
    <w:p w:rsidR="00285EA7" w:rsidRDefault="00285EA7" w:rsidP="00285EA7"/>
    <w:p w:rsidR="00285EA7" w:rsidRDefault="00285EA7" w:rsidP="00285EA7"/>
    <w:p w:rsidR="00285EA7" w:rsidRDefault="00285EA7" w:rsidP="00285EA7"/>
    <w:p w:rsidR="00285EA7" w:rsidRDefault="00285EA7" w:rsidP="00285EA7"/>
    <w:p w:rsidR="00285EA7" w:rsidRDefault="003C14CE" w:rsidP="00285EA7"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132080</wp:posOffset>
                </wp:positionV>
                <wp:extent cx="6515100" cy="0"/>
                <wp:effectExtent l="13335" t="12065" r="5715" b="6985"/>
                <wp:wrapNone/>
                <wp:docPr id="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D461A" id="Line 9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05pt,10.4pt" to="562.0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qxHwIAAEIEAAAOAAAAZHJzL2Uyb0RvYy54bWysU8GO2jAQvVfqP1i+QxIWKE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" strokecolor="#333">
                <v:stroke dashstyle="1 1"/>
              </v:line>
            </w:pict>
          </mc:Fallback>
        </mc:AlternateContent>
      </w:r>
    </w:p>
    <w:p w:rsidR="00285EA7" w:rsidRDefault="003C14CE" w:rsidP="00285EA7"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168275</wp:posOffset>
                </wp:positionV>
                <wp:extent cx="2179955" cy="342900"/>
                <wp:effectExtent l="0" t="0" r="0" b="0"/>
                <wp:wrapSquare wrapText="bothSides"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F34" w:rsidRPr="00855A40" w:rsidRDefault="00FC66A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01340"/>
                                <w:sz w:val="22"/>
                                <w:szCs w:val="22"/>
                              </w:rPr>
                              <w:t>TILBEHØ</w:t>
                            </w:r>
                            <w:r w:rsidR="003C14CE">
                              <w:rPr>
                                <w:rFonts w:ascii="Arial" w:hAnsi="Arial"/>
                                <w:b/>
                                <w:color w:val="E01340"/>
                                <w:sz w:val="22"/>
                                <w:szCs w:val="22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/>
                                <w:b/>
                                <w:color w:val="E01340"/>
                                <w:sz w:val="22"/>
                                <w:szCs w:val="22"/>
                              </w:rPr>
                              <w:t>DER MEDFØLGER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56.45pt;margin-top:13.25pt;width:171.65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KapuA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" filled="f" stroked="f">
                <v:textbox>
                  <w:txbxContent>
                    <w:p w:rsidR="00AF7F34" w:rsidRPr="00855A40" w:rsidRDefault="00FC66A8">
                      <w:pPr>
                        <w:rPr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E01340"/>
                          <w:sz w:val="22"/>
                          <w:szCs w:val="22"/>
                        </w:rPr>
                        <w:t>TILBEHØ</w:t>
                      </w:r>
                      <w:r w:rsidR="003C14CE">
                        <w:rPr>
                          <w:rFonts w:ascii="Arial" w:hAnsi="Arial"/>
                          <w:b/>
                          <w:color w:val="E01340"/>
                          <w:sz w:val="22"/>
                          <w:szCs w:val="22"/>
                        </w:rPr>
                        <w:t xml:space="preserve">R </w:t>
                      </w:r>
                      <w:r>
                        <w:rPr>
                          <w:rFonts w:ascii="Arial" w:hAnsi="Arial"/>
                          <w:b/>
                          <w:color w:val="E01340"/>
                          <w:sz w:val="22"/>
                          <w:szCs w:val="22"/>
                        </w:rPr>
                        <w:t>DER MEDFØLGER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108585</wp:posOffset>
                </wp:positionV>
                <wp:extent cx="2476500" cy="3455670"/>
                <wp:effectExtent l="5080" t="1905" r="4445" b="0"/>
                <wp:wrapNone/>
                <wp:docPr id="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3455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58BB48" id="AutoShape 39" o:spid="_x0000_s1026" style="position:absolute;margin-left:41.65pt;margin-top:8.55pt;width:195pt;height:272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" fillcolor="#d8d8d8" stroked="f"/>
            </w:pict>
          </mc:Fallback>
        </mc:AlternateContent>
      </w:r>
    </w:p>
    <w:p w:rsidR="00285EA7" w:rsidRDefault="00285EA7" w:rsidP="00285EA7"/>
    <w:p w:rsidR="00285EA7" w:rsidRDefault="003C14CE" w:rsidP="00285EA7"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16510</wp:posOffset>
                </wp:positionV>
                <wp:extent cx="2185670" cy="3093085"/>
                <wp:effectExtent l="2540" t="3175" r="254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309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729" w:rsidRPr="00FC66A8" w:rsidRDefault="00FC66A8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Nåle</w:t>
                            </w:r>
                          </w:p>
                          <w:p w:rsidR="00B22729" w:rsidRPr="00FC66A8" w:rsidRDefault="003C14CE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Spol</w:t>
                            </w:r>
                            <w:r w:rsid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er</w:t>
                            </w: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kst</w:t>
                            </w:r>
                            <w:r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ra trådh</w:t>
                            </w:r>
                            <w:r w:rsid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older</w:t>
                            </w: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Filt</w:t>
                            </w:r>
                            <w:r w:rsid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 xml:space="preserve">skiver til trådholderen </w:t>
                            </w:r>
                            <w:r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(2)</w:t>
                            </w: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Tråd</w:t>
                            </w:r>
                            <w:r w:rsid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 xml:space="preserve">rullekapsler </w:t>
                            </w:r>
                            <w:r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(li</w:t>
                            </w:r>
                            <w:r w:rsid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lle</w:t>
                            </w:r>
                            <w:r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, mell</w:t>
                            </w:r>
                            <w:r w:rsid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em</w:t>
                            </w:r>
                            <w:r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, stor)</w:t>
                            </w:r>
                          </w:p>
                          <w:p w:rsidR="00B22729" w:rsidRPr="00FC66A8" w:rsidRDefault="00FC66A8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Opsprætter</w:t>
                            </w:r>
                            <w:r w:rsidR="00B22729"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bø</w:t>
                            </w:r>
                            <w:r w:rsidR="00B22729"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rste</w:t>
                            </w: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Skru</w:t>
                            </w:r>
                            <w:r w:rsid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etrækker til stingpladen</w:t>
                            </w: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Stopp</w:t>
                            </w:r>
                            <w:r w:rsid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eplade</w:t>
                            </w:r>
                          </w:p>
                          <w:p w:rsidR="00B22729" w:rsidRPr="00FC66A8" w:rsidRDefault="00FC66A8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Lynlåsfod</w:t>
                            </w:r>
                          </w:p>
                          <w:p w:rsidR="00B22729" w:rsidRPr="00FC66A8" w:rsidRDefault="00FC66A8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Pyntesømsfod</w:t>
                            </w:r>
                          </w:p>
                          <w:p w:rsidR="00B22729" w:rsidRPr="00FC66A8" w:rsidRDefault="00FC66A8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Trykfod til usynlig oplægning Knap</w:t>
                            </w:r>
                            <w:r w:rsidR="00B22729"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h</w:t>
                            </w:r>
                            <w:r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ulsfod</w:t>
                            </w: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1/4”-fo</w:t>
                            </w:r>
                            <w:r w:rsid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</w:p>
                          <w:p w:rsidR="00FC66A8" w:rsidRDefault="00FC66A8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Overkastningsfod</w:t>
                            </w:r>
                          </w:p>
                          <w:p w:rsidR="00B22729" w:rsidRPr="00FC66A8" w:rsidRDefault="00FC66A8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Stoppe-/brodérfod</w:t>
                            </w: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Rynk</w:t>
                            </w:r>
                            <w:r w:rsid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fo</w:t>
                            </w:r>
                            <w:r w:rsid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</w:p>
                          <w:p w:rsidR="00B22729" w:rsidRPr="00FC66A8" w:rsidRDefault="00FC66A8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Sømfolder</w:t>
                            </w:r>
                          </w:p>
                          <w:p w:rsidR="00B22729" w:rsidRPr="00FC66A8" w:rsidRDefault="00FC66A8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FC66A8"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  <w:t>Overtransportør</w:t>
                            </w: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B22729" w:rsidRPr="00FC66A8" w:rsidRDefault="00B22729" w:rsidP="00B22729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AF7F34" w:rsidRPr="00FC66A8" w:rsidRDefault="00AF7F34" w:rsidP="001E692E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60.2pt;margin-top:1.3pt;width:172.1pt;height:243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h3uQ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" filled="f" stroked="f">
                <v:textbox>
                  <w:txbxContent>
                    <w:p w:rsidR="00B22729" w:rsidRPr="00FC66A8" w:rsidRDefault="00FC66A8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Nåle</w:t>
                      </w:r>
                    </w:p>
                    <w:p w:rsidR="00B22729" w:rsidRPr="00FC66A8" w:rsidRDefault="003C14CE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Spol</w:t>
                      </w:r>
                      <w:r w:rsid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er</w:t>
                      </w: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E</w:t>
                      </w:r>
                      <w:r w:rsid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kst</w:t>
                      </w:r>
                      <w:r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ra trådh</w:t>
                      </w:r>
                      <w:r w:rsid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older</w:t>
                      </w: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Filt</w:t>
                      </w:r>
                      <w:r w:rsid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 xml:space="preserve">skiver til trådholderen </w:t>
                      </w:r>
                      <w:r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(2)</w:t>
                      </w: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Tråd</w:t>
                      </w:r>
                      <w:r w:rsid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 xml:space="preserve">rullekapsler </w:t>
                      </w:r>
                      <w:r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(li</w:t>
                      </w:r>
                      <w:r w:rsid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lle</w:t>
                      </w:r>
                      <w:r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, mell</w:t>
                      </w:r>
                      <w:r w:rsid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em</w:t>
                      </w:r>
                      <w:r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, stor)</w:t>
                      </w:r>
                    </w:p>
                    <w:p w:rsidR="00B22729" w:rsidRPr="00FC66A8" w:rsidRDefault="00FC66A8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Opsprætter</w:t>
                      </w:r>
                      <w:r w:rsidR="00B22729"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bø</w:t>
                      </w:r>
                      <w:r w:rsidR="00B22729"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rste</w:t>
                      </w: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Skru</w:t>
                      </w:r>
                      <w:r w:rsid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etrækker til stingpladen</w:t>
                      </w: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Stopp</w:t>
                      </w:r>
                      <w:r w:rsid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eplade</w:t>
                      </w:r>
                    </w:p>
                    <w:p w:rsidR="00B22729" w:rsidRPr="00FC66A8" w:rsidRDefault="00FC66A8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Lynlåsfod</w:t>
                      </w:r>
                    </w:p>
                    <w:p w:rsidR="00B22729" w:rsidRPr="00FC66A8" w:rsidRDefault="00FC66A8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Pyntesømsfod</w:t>
                      </w:r>
                    </w:p>
                    <w:p w:rsidR="00B22729" w:rsidRPr="00FC66A8" w:rsidRDefault="00FC66A8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Trykfod til usynlig oplægning Knap</w:t>
                      </w:r>
                      <w:r w:rsidR="00B22729"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h</w:t>
                      </w:r>
                      <w:r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ulsfod</w:t>
                      </w: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1/4”-fo</w:t>
                      </w:r>
                      <w:r w:rsid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d</w:t>
                      </w:r>
                    </w:p>
                    <w:p w:rsidR="00FC66A8" w:rsidRDefault="00FC66A8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Overkastningsfod</w:t>
                      </w:r>
                    </w:p>
                    <w:p w:rsidR="00B22729" w:rsidRPr="00FC66A8" w:rsidRDefault="00FC66A8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Stoppe-/brodérfod</w:t>
                      </w: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Rynk</w:t>
                      </w:r>
                      <w:r w:rsid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fo</w:t>
                      </w:r>
                      <w:r w:rsid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d</w:t>
                      </w:r>
                    </w:p>
                    <w:p w:rsidR="00B22729" w:rsidRPr="00FC66A8" w:rsidRDefault="00FC66A8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Sømfolder</w:t>
                      </w:r>
                    </w:p>
                    <w:p w:rsidR="00B22729" w:rsidRPr="00FC66A8" w:rsidRDefault="00FC66A8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  <w:r w:rsidRPr="00FC66A8"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  <w:t>Overtransportør</w:t>
                      </w: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</w:p>
                    <w:p w:rsidR="00B22729" w:rsidRPr="00FC66A8" w:rsidRDefault="00B22729" w:rsidP="00B22729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</w:p>
                    <w:p w:rsidR="00AF7F34" w:rsidRPr="00FC66A8" w:rsidRDefault="00AF7F34" w:rsidP="001E692E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0"/>
                          <w:szCs w:val="20"/>
                          <w:lang w:val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5EA7" w:rsidRDefault="001E692E" w:rsidP="00285EA7">
      <w:r>
        <w:rPr>
          <w:noProof/>
          <w:lang w:val="da-DK" w:eastAsia="da-DK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76200</wp:posOffset>
            </wp:positionV>
            <wp:extent cx="4295775" cy="2276475"/>
            <wp:effectExtent l="19050" t="0" r="9525" b="0"/>
            <wp:wrapNone/>
            <wp:docPr id="40" name="Picture 40" descr="8768_Heritage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8768_Heritage_beaut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EA7" w:rsidRDefault="00285EA7" w:rsidP="00285EA7"/>
    <w:p w:rsidR="00285EA7" w:rsidRDefault="00285EA7" w:rsidP="00285EA7"/>
    <w:p w:rsidR="00285EA7" w:rsidRDefault="00285EA7" w:rsidP="00285EA7"/>
    <w:p w:rsidR="00285EA7" w:rsidRDefault="00285EA7" w:rsidP="00285EA7"/>
    <w:p w:rsidR="00285EA7" w:rsidRDefault="00285EA7" w:rsidP="00285EA7">
      <w:pPr>
        <w:sectPr w:rsidR="00285EA7">
          <w:type w:val="continuous"/>
          <w:pgSz w:w="12240" w:h="15840"/>
          <w:pgMar w:top="0" w:right="0" w:bottom="0" w:left="0" w:header="0" w:footer="0" w:gutter="0"/>
          <w:cols w:space="720"/>
          <w:formProt w:val="0"/>
        </w:sectPr>
      </w:pPr>
    </w:p>
    <w:p w:rsidR="00285EA7" w:rsidRDefault="003C14CE" w:rsidP="00285EA7"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2708275</wp:posOffset>
                </wp:positionV>
                <wp:extent cx="3672840" cy="2803525"/>
                <wp:effectExtent l="0" t="3175" r="0" b="3175"/>
                <wp:wrapSquare wrapText="bothSides"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280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F34" w:rsidRDefault="00AF7F34" w:rsidP="00AF7F34">
                            <w:pPr>
                              <w:numPr>
                                <w:ilvl w:val="0"/>
                                <w:numId w:val="3"/>
                              </w:numPr>
                              <w:spacing w:after="60" w:line="420" w:lineRule="exact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 xml:space="preserve">98 </w:t>
                            </w:r>
                            <w:r w:rsidR="00B22729">
                              <w:rPr>
                                <w:rFonts w:ascii="Arial" w:hAnsi="Arial" w:cs="Arial"/>
                                <w:color w:val="7F7F7F"/>
                              </w:rPr>
                              <w:t>s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ømme</w:t>
                            </w:r>
                          </w:p>
                          <w:p w:rsidR="00AF7F34" w:rsidRPr="00AA7E45" w:rsidRDefault="00B22729" w:rsidP="00AF7F34">
                            <w:pPr>
                              <w:numPr>
                                <w:ilvl w:val="0"/>
                                <w:numId w:val="3"/>
                              </w:numPr>
                              <w:spacing w:after="60" w:line="420" w:lineRule="exact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>6 st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 xml:space="preserve"> 1-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trins</w:t>
                            </w: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 xml:space="preserve"> </w:t>
                            </w:r>
                            <w:r w:rsidR="00AF7F34">
                              <w:rPr>
                                <w:rFonts w:ascii="Arial" w:hAnsi="Arial" w:cs="Arial"/>
                                <w:color w:val="7F7F7F"/>
                              </w:rPr>
                              <w:t xml:space="preserve">&amp; 1 </w:t>
                            </w: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>st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 xml:space="preserve"> </w:t>
                            </w:r>
                            <w:r w:rsidR="00AF7F34">
                              <w:rPr>
                                <w:rFonts w:ascii="Arial" w:hAnsi="Arial" w:cs="Arial"/>
                                <w:color w:val="7F7F7F"/>
                              </w:rPr>
                              <w:t>4-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trins</w:t>
                            </w: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 xml:space="preserve"> knaph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ul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ab/>
                            </w:r>
                          </w:p>
                          <w:p w:rsidR="00AF7F34" w:rsidRPr="00A50C78" w:rsidRDefault="00B22729" w:rsidP="00AF7F34">
                            <w:pPr>
                              <w:numPr>
                                <w:ilvl w:val="0"/>
                                <w:numId w:val="3"/>
                              </w:numPr>
                              <w:spacing w:after="60" w:line="420" w:lineRule="exact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>Nål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etråder</w:t>
                            </w:r>
                          </w:p>
                          <w:p w:rsidR="00AF7F34" w:rsidRDefault="00AF7F34" w:rsidP="00AF7F34">
                            <w:pPr>
                              <w:numPr>
                                <w:ilvl w:val="0"/>
                                <w:numId w:val="3"/>
                              </w:numPr>
                              <w:spacing w:after="60" w:line="420" w:lineRule="exact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>Start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/Stopknap</w:t>
                            </w:r>
                          </w:p>
                          <w:p w:rsidR="00B22729" w:rsidRDefault="00824BD0" w:rsidP="00AF7F34">
                            <w:pPr>
                              <w:numPr>
                                <w:ilvl w:val="0"/>
                                <w:numId w:val="3"/>
                              </w:numPr>
                              <w:spacing w:after="60" w:line="420" w:lineRule="exact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>Justérbar hastighed</w:t>
                            </w:r>
                          </w:p>
                          <w:p w:rsidR="00AF7F34" w:rsidRDefault="00AF7F34" w:rsidP="00AF7F34">
                            <w:pPr>
                              <w:numPr>
                                <w:ilvl w:val="0"/>
                                <w:numId w:val="3"/>
                              </w:numPr>
                              <w:spacing w:after="60" w:line="420" w:lineRule="exact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>Programm</w:t>
                            </w:r>
                            <w:r w:rsidR="00B22729">
                              <w:rPr>
                                <w:rFonts w:ascii="Arial" w:hAnsi="Arial" w:cs="Arial"/>
                                <w:color w:val="7F7F7F"/>
                              </w:rPr>
                              <w:t>erbar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t nålestop op/ned</w:t>
                            </w:r>
                          </w:p>
                          <w:p w:rsidR="00AF7F34" w:rsidRDefault="00B22729" w:rsidP="00AF7F34">
                            <w:pPr>
                              <w:numPr>
                                <w:ilvl w:val="0"/>
                                <w:numId w:val="3"/>
                              </w:numPr>
                              <w:spacing w:after="60" w:line="420" w:lineRule="exact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>Just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>rbar st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inglængde og - bredde</w:t>
                            </w:r>
                          </w:p>
                          <w:p w:rsidR="00AF7F34" w:rsidRPr="00AF7F34" w:rsidRDefault="00824BD0" w:rsidP="00AF7F34">
                            <w:pPr>
                              <w:numPr>
                                <w:ilvl w:val="0"/>
                                <w:numId w:val="3"/>
                              </w:numPr>
                              <w:spacing w:after="60" w:line="420" w:lineRule="exact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 xml:space="preserve">Op til </w:t>
                            </w:r>
                            <w:r w:rsidR="00AF7F34">
                              <w:rPr>
                                <w:rFonts w:ascii="Arial" w:hAnsi="Arial" w:cs="Arial"/>
                                <w:color w:val="7F7F7F"/>
                              </w:rPr>
                              <w:t xml:space="preserve">7 mm </w:t>
                            </w:r>
                            <w:r w:rsidR="00B22729">
                              <w:rPr>
                                <w:rFonts w:ascii="Arial" w:hAnsi="Arial" w:cs="Arial"/>
                                <w:color w:val="7F7F7F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>ingbredde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35.1pt;margin-top:213.25pt;width:289.2pt;height:22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fx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" filled="f" stroked="f">
                <v:textbox>
                  <w:txbxContent>
                    <w:p w:rsidR="00AF7F34" w:rsidRDefault="00AF7F34" w:rsidP="00AF7F34">
                      <w:pPr>
                        <w:numPr>
                          <w:ilvl w:val="0"/>
                          <w:numId w:val="3"/>
                        </w:numPr>
                        <w:spacing w:after="60" w:line="420" w:lineRule="exact"/>
                        <w:rPr>
                          <w:rFonts w:ascii="Arial" w:hAnsi="Arial" w:cs="Arial"/>
                          <w:color w:val="7F7F7F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</w:rPr>
                        <w:t xml:space="preserve">98 </w:t>
                      </w:r>
                      <w:r w:rsidR="00B22729">
                        <w:rPr>
                          <w:rFonts w:ascii="Arial" w:hAnsi="Arial" w:cs="Arial"/>
                          <w:color w:val="7F7F7F"/>
                        </w:rPr>
                        <w:t>s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ømme</w:t>
                      </w:r>
                    </w:p>
                    <w:p w:rsidR="00AF7F34" w:rsidRPr="00AA7E45" w:rsidRDefault="00B22729" w:rsidP="00AF7F34">
                      <w:pPr>
                        <w:numPr>
                          <w:ilvl w:val="0"/>
                          <w:numId w:val="3"/>
                        </w:numPr>
                        <w:spacing w:after="60" w:line="420" w:lineRule="exact"/>
                        <w:rPr>
                          <w:rFonts w:ascii="Arial" w:hAnsi="Arial" w:cs="Arial"/>
                          <w:color w:val="7F7F7F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</w:rPr>
                        <w:t>6 st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7F7F7F"/>
                        </w:rPr>
                        <w:t xml:space="preserve"> 1-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trins</w:t>
                      </w:r>
                      <w:r>
                        <w:rPr>
                          <w:rFonts w:ascii="Arial" w:hAnsi="Arial" w:cs="Arial"/>
                          <w:color w:val="7F7F7F"/>
                        </w:rPr>
                        <w:t xml:space="preserve"> </w:t>
                      </w:r>
                      <w:r w:rsidR="00AF7F34">
                        <w:rPr>
                          <w:rFonts w:ascii="Arial" w:hAnsi="Arial" w:cs="Arial"/>
                          <w:color w:val="7F7F7F"/>
                        </w:rPr>
                        <w:t xml:space="preserve">&amp; 1 </w:t>
                      </w:r>
                      <w:r>
                        <w:rPr>
                          <w:rFonts w:ascii="Arial" w:hAnsi="Arial" w:cs="Arial"/>
                          <w:color w:val="7F7F7F"/>
                        </w:rPr>
                        <w:t>st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7F7F7F"/>
                        </w:rPr>
                        <w:t xml:space="preserve"> </w:t>
                      </w:r>
                      <w:r w:rsidR="00AF7F34">
                        <w:rPr>
                          <w:rFonts w:ascii="Arial" w:hAnsi="Arial" w:cs="Arial"/>
                          <w:color w:val="7F7F7F"/>
                        </w:rPr>
                        <w:t>4-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trins</w:t>
                      </w:r>
                      <w:r>
                        <w:rPr>
                          <w:rFonts w:ascii="Arial" w:hAnsi="Arial" w:cs="Arial"/>
                          <w:color w:val="7F7F7F"/>
                        </w:rPr>
                        <w:t xml:space="preserve"> knaph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ul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ab/>
                      </w:r>
                    </w:p>
                    <w:p w:rsidR="00AF7F34" w:rsidRPr="00A50C78" w:rsidRDefault="00B22729" w:rsidP="00AF7F34">
                      <w:pPr>
                        <w:numPr>
                          <w:ilvl w:val="0"/>
                          <w:numId w:val="3"/>
                        </w:numPr>
                        <w:spacing w:after="60" w:line="420" w:lineRule="exact"/>
                        <w:rPr>
                          <w:rFonts w:ascii="Arial" w:hAnsi="Arial" w:cs="Arial"/>
                          <w:color w:val="7F7F7F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</w:rPr>
                        <w:t>Nål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etråder</w:t>
                      </w:r>
                    </w:p>
                    <w:p w:rsidR="00AF7F34" w:rsidRDefault="00AF7F34" w:rsidP="00AF7F34">
                      <w:pPr>
                        <w:numPr>
                          <w:ilvl w:val="0"/>
                          <w:numId w:val="3"/>
                        </w:numPr>
                        <w:spacing w:after="60" w:line="420" w:lineRule="exact"/>
                        <w:rPr>
                          <w:rFonts w:ascii="Arial" w:hAnsi="Arial" w:cs="Arial"/>
                          <w:color w:val="7F7F7F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</w:rPr>
                        <w:t>Start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/Stopknap</w:t>
                      </w:r>
                    </w:p>
                    <w:p w:rsidR="00B22729" w:rsidRDefault="00824BD0" w:rsidP="00AF7F34">
                      <w:pPr>
                        <w:numPr>
                          <w:ilvl w:val="0"/>
                          <w:numId w:val="3"/>
                        </w:numPr>
                        <w:spacing w:after="60" w:line="420" w:lineRule="exact"/>
                        <w:rPr>
                          <w:rFonts w:ascii="Arial" w:hAnsi="Arial" w:cs="Arial"/>
                          <w:color w:val="7F7F7F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</w:rPr>
                        <w:t>Justérbar hastighed</w:t>
                      </w:r>
                    </w:p>
                    <w:p w:rsidR="00AF7F34" w:rsidRDefault="00AF7F34" w:rsidP="00AF7F34">
                      <w:pPr>
                        <w:numPr>
                          <w:ilvl w:val="0"/>
                          <w:numId w:val="3"/>
                        </w:numPr>
                        <w:spacing w:after="60" w:line="420" w:lineRule="exact"/>
                        <w:rPr>
                          <w:rFonts w:ascii="Arial" w:hAnsi="Arial" w:cs="Arial"/>
                          <w:color w:val="7F7F7F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</w:rPr>
                        <w:t>Programm</w:t>
                      </w:r>
                      <w:r w:rsidR="00B22729">
                        <w:rPr>
                          <w:rFonts w:ascii="Arial" w:hAnsi="Arial" w:cs="Arial"/>
                          <w:color w:val="7F7F7F"/>
                        </w:rPr>
                        <w:t>erbar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t nålestop op/ned</w:t>
                      </w:r>
                    </w:p>
                    <w:p w:rsidR="00AF7F34" w:rsidRDefault="00B22729" w:rsidP="00AF7F34">
                      <w:pPr>
                        <w:numPr>
                          <w:ilvl w:val="0"/>
                          <w:numId w:val="3"/>
                        </w:numPr>
                        <w:spacing w:after="60" w:line="420" w:lineRule="exact"/>
                        <w:rPr>
                          <w:rFonts w:ascii="Arial" w:hAnsi="Arial" w:cs="Arial"/>
                          <w:color w:val="7F7F7F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</w:rPr>
                        <w:t>Just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7F7F7F"/>
                        </w:rPr>
                        <w:t>rbar st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inglængde og - bredde</w:t>
                      </w:r>
                    </w:p>
                    <w:p w:rsidR="00AF7F34" w:rsidRPr="00AF7F34" w:rsidRDefault="00824BD0" w:rsidP="00AF7F34">
                      <w:pPr>
                        <w:numPr>
                          <w:ilvl w:val="0"/>
                          <w:numId w:val="3"/>
                        </w:numPr>
                        <w:spacing w:after="60" w:line="420" w:lineRule="exact"/>
                        <w:rPr>
                          <w:rFonts w:ascii="Arial" w:hAnsi="Arial" w:cs="Arial"/>
                          <w:color w:val="7F7F7F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</w:rPr>
                        <w:t xml:space="preserve">Op til </w:t>
                      </w:r>
                      <w:r w:rsidR="00AF7F34">
                        <w:rPr>
                          <w:rFonts w:ascii="Arial" w:hAnsi="Arial" w:cs="Arial"/>
                          <w:color w:val="7F7F7F"/>
                        </w:rPr>
                        <w:t xml:space="preserve">7 mm </w:t>
                      </w:r>
                      <w:r w:rsidR="00B22729">
                        <w:rPr>
                          <w:rFonts w:ascii="Arial" w:hAnsi="Arial" w:cs="Arial"/>
                          <w:color w:val="7F7F7F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7F7F7F"/>
                        </w:rPr>
                        <w:t>ingbredde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2693035</wp:posOffset>
                </wp:positionV>
                <wp:extent cx="3606165" cy="2673985"/>
                <wp:effectExtent l="0" t="0" r="0" b="0"/>
                <wp:wrapSquare wrapText="bothSides"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165" cy="267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4BD0" w:rsidRDefault="00B22729" w:rsidP="004A5EE6">
                            <w:pPr>
                              <w:numPr>
                                <w:ilvl w:val="0"/>
                                <w:numId w:val="3"/>
                              </w:numPr>
                              <w:spacing w:after="60" w:line="420" w:lineRule="exact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  <w:r w:rsidRPr="00824BD0">
                              <w:rPr>
                                <w:rFonts w:ascii="Arial" w:hAnsi="Arial" w:cs="Arial"/>
                                <w:color w:val="7F7F7F"/>
                              </w:rPr>
                              <w:t>F</w:t>
                            </w:r>
                            <w:r w:rsidR="00824BD0" w:rsidRPr="00824BD0">
                              <w:rPr>
                                <w:rFonts w:ascii="Arial" w:hAnsi="Arial" w:cs="Arial"/>
                                <w:color w:val="7F7F7F"/>
                              </w:rPr>
                              <w:t>orlængerbord medfølger</w:t>
                            </w:r>
                          </w:p>
                          <w:p w:rsidR="00AF7F34" w:rsidRPr="00824BD0" w:rsidRDefault="00B22729" w:rsidP="004A5EE6">
                            <w:pPr>
                              <w:numPr>
                                <w:ilvl w:val="0"/>
                                <w:numId w:val="3"/>
                              </w:numPr>
                              <w:spacing w:after="60" w:line="420" w:lineRule="exact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  <w:r w:rsidRPr="00824BD0">
                              <w:rPr>
                                <w:rFonts w:ascii="Arial" w:hAnsi="Arial" w:cs="Arial"/>
                                <w:color w:val="7F7F7F"/>
                              </w:rPr>
                              <w:t>Automatisk trådsp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ænding</w:t>
                            </w:r>
                          </w:p>
                          <w:p w:rsidR="00AF7F34" w:rsidRPr="00192CFD" w:rsidRDefault="00AF7F34" w:rsidP="00AF7F34">
                            <w:pPr>
                              <w:numPr>
                                <w:ilvl w:val="0"/>
                                <w:numId w:val="3"/>
                              </w:numPr>
                              <w:spacing w:after="60" w:line="420" w:lineRule="exact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 xml:space="preserve">13 </w:t>
                            </w:r>
                            <w:r w:rsidR="00B22729">
                              <w:rPr>
                                <w:rFonts w:ascii="Arial" w:hAnsi="Arial" w:cs="Arial"/>
                                <w:color w:val="7F7F7F"/>
                              </w:rPr>
                              <w:t>nål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e</w:t>
                            </w:r>
                            <w:r w:rsidR="00B22729">
                              <w:rPr>
                                <w:rFonts w:ascii="Arial" w:hAnsi="Arial" w:cs="Arial"/>
                                <w:color w:val="7F7F7F"/>
                              </w:rPr>
                              <w:t>positioner</w:t>
                            </w:r>
                          </w:p>
                          <w:p w:rsidR="00AF7F34" w:rsidRDefault="00AF7F34" w:rsidP="00AF7F34">
                            <w:pPr>
                              <w:numPr>
                                <w:ilvl w:val="0"/>
                                <w:numId w:val="3"/>
                              </w:numPr>
                              <w:spacing w:after="60" w:line="420" w:lineRule="exact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>Automati</w:t>
                            </w:r>
                            <w:r w:rsidR="00B22729">
                              <w:rPr>
                                <w:rFonts w:ascii="Arial" w:hAnsi="Arial" w:cs="Arial"/>
                                <w:color w:val="7F7F7F"/>
                              </w:rPr>
                              <w:t xml:space="preserve">sk 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trykfodstryk</w:t>
                            </w:r>
                          </w:p>
                          <w:p w:rsidR="00AF7F34" w:rsidRDefault="00824BD0" w:rsidP="00AF7F34">
                            <w:pPr>
                              <w:numPr>
                                <w:ilvl w:val="0"/>
                                <w:numId w:val="3"/>
                              </w:numPr>
                              <w:spacing w:after="60" w:line="420" w:lineRule="exact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>Vandretliggende undertrådsspole</w:t>
                            </w:r>
                          </w:p>
                          <w:p w:rsidR="00AF7F34" w:rsidRDefault="00B22729" w:rsidP="00AF7F34">
                            <w:pPr>
                              <w:numPr>
                                <w:ilvl w:val="0"/>
                                <w:numId w:val="3"/>
                              </w:numPr>
                              <w:spacing w:after="60" w:line="420" w:lineRule="exact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</w:rPr>
                              <w:t>Robust metal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chassis</w:t>
                            </w:r>
                          </w:p>
                          <w:p w:rsidR="00824BD0" w:rsidRPr="00824BD0" w:rsidRDefault="00824BD0" w:rsidP="002D3514">
                            <w:pPr>
                              <w:numPr>
                                <w:ilvl w:val="0"/>
                                <w:numId w:val="3"/>
                              </w:numPr>
                              <w:spacing w:after="60" w:line="420" w:lineRule="exact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  <w:r w:rsidRPr="00824BD0">
                              <w:rPr>
                                <w:rFonts w:ascii="Arial" w:hAnsi="Arial" w:cs="Arial"/>
                                <w:color w:val="7F7F7F"/>
                                <w:lang w:val="da-DK"/>
                              </w:rPr>
                              <w:t>Støvhætte med plads til forlængerbord</w:t>
                            </w:r>
                          </w:p>
                          <w:p w:rsidR="00AF7F34" w:rsidRPr="00824BD0" w:rsidRDefault="00AF7F34" w:rsidP="002D3514">
                            <w:pPr>
                              <w:numPr>
                                <w:ilvl w:val="0"/>
                                <w:numId w:val="3"/>
                              </w:numPr>
                              <w:spacing w:after="60" w:line="420" w:lineRule="exact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  <w:r w:rsidRPr="00824BD0">
                              <w:rPr>
                                <w:rFonts w:ascii="Arial" w:hAnsi="Arial" w:cs="Arial"/>
                                <w:color w:val="7F7F7F"/>
                              </w:rPr>
                              <w:t xml:space="preserve">4 Bonus </w:t>
                            </w:r>
                            <w:r w:rsidR="00B22729" w:rsidRPr="00824BD0">
                              <w:rPr>
                                <w:rFonts w:ascii="Arial" w:hAnsi="Arial" w:cs="Arial"/>
                                <w:color w:val="7F7F7F"/>
                              </w:rPr>
                              <w:t>quilt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e</w:t>
                            </w:r>
                            <w:r w:rsidR="00B22729" w:rsidRPr="00824BD0">
                              <w:rPr>
                                <w:rFonts w:ascii="Arial" w:hAnsi="Arial" w:cs="Arial"/>
                                <w:color w:val="7F7F7F"/>
                              </w:rPr>
                              <w:t>-</w:t>
                            </w:r>
                            <w:r w:rsidR="00824BD0">
                              <w:rPr>
                                <w:rFonts w:ascii="Arial" w:hAnsi="Arial" w:cs="Arial"/>
                                <w:color w:val="7F7F7F"/>
                              </w:rPr>
                              <w:t>trykfødder medfølger</w:t>
                            </w:r>
                            <w:bookmarkStart w:id="0" w:name="_GoBack"/>
                            <w:bookmarkEnd w:id="0"/>
                          </w:p>
                          <w:p w:rsidR="00AF7F34" w:rsidRPr="00AA7E45" w:rsidRDefault="00AF7F34" w:rsidP="00531BD9">
                            <w:p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292.95pt;margin-top:212.05pt;width:283.95pt;height:210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3J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" filled="f" stroked="f">
                <v:textbox>
                  <w:txbxContent>
                    <w:p w:rsidR="00824BD0" w:rsidRDefault="00B22729" w:rsidP="004A5EE6">
                      <w:pPr>
                        <w:numPr>
                          <w:ilvl w:val="0"/>
                          <w:numId w:val="3"/>
                        </w:numPr>
                        <w:spacing w:after="60" w:line="420" w:lineRule="exact"/>
                        <w:rPr>
                          <w:rFonts w:ascii="Arial" w:hAnsi="Arial" w:cs="Arial"/>
                          <w:color w:val="7F7F7F"/>
                        </w:rPr>
                      </w:pPr>
                      <w:r w:rsidRPr="00824BD0">
                        <w:rPr>
                          <w:rFonts w:ascii="Arial" w:hAnsi="Arial" w:cs="Arial"/>
                          <w:color w:val="7F7F7F"/>
                        </w:rPr>
                        <w:t>F</w:t>
                      </w:r>
                      <w:r w:rsidR="00824BD0" w:rsidRPr="00824BD0">
                        <w:rPr>
                          <w:rFonts w:ascii="Arial" w:hAnsi="Arial" w:cs="Arial"/>
                          <w:color w:val="7F7F7F"/>
                        </w:rPr>
                        <w:t>orlængerbord medfølger</w:t>
                      </w:r>
                    </w:p>
                    <w:p w:rsidR="00AF7F34" w:rsidRPr="00824BD0" w:rsidRDefault="00B22729" w:rsidP="004A5EE6">
                      <w:pPr>
                        <w:numPr>
                          <w:ilvl w:val="0"/>
                          <w:numId w:val="3"/>
                        </w:numPr>
                        <w:spacing w:after="60" w:line="420" w:lineRule="exact"/>
                        <w:rPr>
                          <w:rFonts w:ascii="Arial" w:hAnsi="Arial" w:cs="Arial"/>
                          <w:color w:val="7F7F7F"/>
                        </w:rPr>
                      </w:pPr>
                      <w:r w:rsidRPr="00824BD0">
                        <w:rPr>
                          <w:rFonts w:ascii="Arial" w:hAnsi="Arial" w:cs="Arial"/>
                          <w:color w:val="7F7F7F"/>
                        </w:rPr>
                        <w:t>Automatisk trådsp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ænding</w:t>
                      </w:r>
                    </w:p>
                    <w:p w:rsidR="00AF7F34" w:rsidRPr="00192CFD" w:rsidRDefault="00AF7F34" w:rsidP="00AF7F34">
                      <w:pPr>
                        <w:numPr>
                          <w:ilvl w:val="0"/>
                          <w:numId w:val="3"/>
                        </w:numPr>
                        <w:spacing w:after="60" w:line="420" w:lineRule="exact"/>
                        <w:rPr>
                          <w:rFonts w:ascii="Arial" w:hAnsi="Arial" w:cs="Arial"/>
                          <w:color w:val="7F7F7F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</w:rPr>
                        <w:t xml:space="preserve">13 </w:t>
                      </w:r>
                      <w:r w:rsidR="00B22729">
                        <w:rPr>
                          <w:rFonts w:ascii="Arial" w:hAnsi="Arial" w:cs="Arial"/>
                          <w:color w:val="7F7F7F"/>
                        </w:rPr>
                        <w:t>nål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e</w:t>
                      </w:r>
                      <w:r w:rsidR="00B22729">
                        <w:rPr>
                          <w:rFonts w:ascii="Arial" w:hAnsi="Arial" w:cs="Arial"/>
                          <w:color w:val="7F7F7F"/>
                        </w:rPr>
                        <w:t>positioner</w:t>
                      </w:r>
                    </w:p>
                    <w:p w:rsidR="00AF7F34" w:rsidRDefault="00AF7F34" w:rsidP="00AF7F34">
                      <w:pPr>
                        <w:numPr>
                          <w:ilvl w:val="0"/>
                          <w:numId w:val="3"/>
                        </w:numPr>
                        <w:spacing w:after="60" w:line="420" w:lineRule="exact"/>
                        <w:rPr>
                          <w:rFonts w:ascii="Arial" w:hAnsi="Arial" w:cs="Arial"/>
                          <w:color w:val="7F7F7F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</w:rPr>
                        <w:t>Automati</w:t>
                      </w:r>
                      <w:r w:rsidR="00B22729">
                        <w:rPr>
                          <w:rFonts w:ascii="Arial" w:hAnsi="Arial" w:cs="Arial"/>
                          <w:color w:val="7F7F7F"/>
                        </w:rPr>
                        <w:t xml:space="preserve">sk 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trykfodstryk</w:t>
                      </w:r>
                    </w:p>
                    <w:p w:rsidR="00AF7F34" w:rsidRDefault="00824BD0" w:rsidP="00AF7F34">
                      <w:pPr>
                        <w:numPr>
                          <w:ilvl w:val="0"/>
                          <w:numId w:val="3"/>
                        </w:numPr>
                        <w:spacing w:after="60" w:line="420" w:lineRule="exact"/>
                        <w:rPr>
                          <w:rFonts w:ascii="Arial" w:hAnsi="Arial" w:cs="Arial"/>
                          <w:color w:val="7F7F7F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</w:rPr>
                        <w:t>Vandretliggende undertrådsspole</w:t>
                      </w:r>
                    </w:p>
                    <w:p w:rsidR="00AF7F34" w:rsidRDefault="00B22729" w:rsidP="00AF7F34">
                      <w:pPr>
                        <w:numPr>
                          <w:ilvl w:val="0"/>
                          <w:numId w:val="3"/>
                        </w:numPr>
                        <w:spacing w:after="60" w:line="420" w:lineRule="exact"/>
                        <w:rPr>
                          <w:rFonts w:ascii="Arial" w:hAnsi="Arial" w:cs="Arial"/>
                          <w:color w:val="7F7F7F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</w:rPr>
                        <w:t>Robust metal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chassis</w:t>
                      </w:r>
                    </w:p>
                    <w:p w:rsidR="00824BD0" w:rsidRPr="00824BD0" w:rsidRDefault="00824BD0" w:rsidP="002D3514">
                      <w:pPr>
                        <w:numPr>
                          <w:ilvl w:val="0"/>
                          <w:numId w:val="3"/>
                        </w:numPr>
                        <w:spacing w:after="60" w:line="420" w:lineRule="exact"/>
                        <w:rPr>
                          <w:rFonts w:ascii="Arial" w:hAnsi="Arial" w:cs="Arial"/>
                          <w:color w:val="7F7F7F"/>
                        </w:rPr>
                      </w:pPr>
                      <w:r w:rsidRPr="00824BD0">
                        <w:rPr>
                          <w:rFonts w:ascii="Arial" w:hAnsi="Arial" w:cs="Arial"/>
                          <w:color w:val="7F7F7F"/>
                          <w:lang w:val="da-DK"/>
                        </w:rPr>
                        <w:t>Støvhætte med plads til forlængerbord</w:t>
                      </w:r>
                    </w:p>
                    <w:p w:rsidR="00AF7F34" w:rsidRPr="00824BD0" w:rsidRDefault="00AF7F34" w:rsidP="002D3514">
                      <w:pPr>
                        <w:numPr>
                          <w:ilvl w:val="0"/>
                          <w:numId w:val="3"/>
                        </w:numPr>
                        <w:spacing w:after="60" w:line="420" w:lineRule="exact"/>
                        <w:rPr>
                          <w:rFonts w:ascii="Arial" w:hAnsi="Arial" w:cs="Arial"/>
                          <w:color w:val="7F7F7F"/>
                        </w:rPr>
                      </w:pPr>
                      <w:r w:rsidRPr="00824BD0">
                        <w:rPr>
                          <w:rFonts w:ascii="Arial" w:hAnsi="Arial" w:cs="Arial"/>
                          <w:color w:val="7F7F7F"/>
                        </w:rPr>
                        <w:t xml:space="preserve">4 Bonus </w:t>
                      </w:r>
                      <w:r w:rsidR="00B22729" w:rsidRPr="00824BD0">
                        <w:rPr>
                          <w:rFonts w:ascii="Arial" w:hAnsi="Arial" w:cs="Arial"/>
                          <w:color w:val="7F7F7F"/>
                        </w:rPr>
                        <w:t>quilt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e</w:t>
                      </w:r>
                      <w:r w:rsidR="00B22729" w:rsidRPr="00824BD0">
                        <w:rPr>
                          <w:rFonts w:ascii="Arial" w:hAnsi="Arial" w:cs="Arial"/>
                          <w:color w:val="7F7F7F"/>
                        </w:rPr>
                        <w:t>-</w:t>
                      </w:r>
                      <w:r w:rsidR="00824BD0">
                        <w:rPr>
                          <w:rFonts w:ascii="Arial" w:hAnsi="Arial" w:cs="Arial"/>
                          <w:color w:val="7F7F7F"/>
                        </w:rPr>
                        <w:t>trykfødder medfølger</w:t>
                      </w:r>
                      <w:bookmarkStart w:id="1" w:name="_GoBack"/>
                      <w:bookmarkEnd w:id="1"/>
                    </w:p>
                    <w:p w:rsidR="00AF7F34" w:rsidRPr="00AA7E45" w:rsidRDefault="00AF7F34" w:rsidP="00531BD9">
                      <w:pPr>
                        <w:spacing w:line="360" w:lineRule="auto"/>
                        <w:ind w:left="720"/>
                        <w:rPr>
                          <w:rFonts w:ascii="Arial" w:hAnsi="Arial" w:cs="Arial"/>
                          <w:color w:val="7F7F7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2459355</wp:posOffset>
                </wp:positionV>
                <wp:extent cx="2667000" cy="295275"/>
                <wp:effectExtent l="0" t="1905" r="4445" b="0"/>
                <wp:wrapSquare wrapText="bothSides"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F34" w:rsidRPr="004D5DD2" w:rsidRDefault="003C14CE">
                            <w:pPr>
                              <w:rPr>
                                <w:rFonts w:ascii="Arial" w:hAnsi="Arial"/>
                                <w:b/>
                                <w:color w:val="E0134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01340"/>
                                <w:sz w:val="28"/>
                              </w:rPr>
                              <w:t>EGENSKA</w:t>
                            </w:r>
                            <w:r w:rsidR="00FC66A8">
                              <w:rPr>
                                <w:rFonts w:ascii="Arial" w:hAnsi="Arial"/>
                                <w:b/>
                                <w:color w:val="E01340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  <w:b/>
                                <w:color w:val="E01340"/>
                                <w:sz w:val="28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38.65pt;margin-top:193.65pt;width:210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BrugIAAME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" filled="f" stroked="f">
                <v:textbox>
                  <w:txbxContent>
                    <w:p w:rsidR="00AF7F34" w:rsidRPr="004D5DD2" w:rsidRDefault="003C14CE">
                      <w:pPr>
                        <w:rPr>
                          <w:rFonts w:ascii="Arial" w:hAnsi="Arial"/>
                          <w:b/>
                          <w:color w:val="E0134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E01340"/>
                          <w:sz w:val="28"/>
                        </w:rPr>
                        <w:t>EGENSKA</w:t>
                      </w:r>
                      <w:r w:rsidR="00FC66A8">
                        <w:rPr>
                          <w:rFonts w:ascii="Arial" w:hAnsi="Arial"/>
                          <w:b/>
                          <w:color w:val="E01340"/>
                          <w:sz w:val="28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color w:val="E01340"/>
                          <w:sz w:val="28"/>
                        </w:rPr>
                        <w:t>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2332355</wp:posOffset>
                </wp:positionV>
                <wp:extent cx="6515100" cy="0"/>
                <wp:effectExtent l="13335" t="8255" r="5715" b="10795"/>
                <wp:wrapNone/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780BE" id="Line 1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3pt,183.65pt" to="561.3pt,1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" strokecolor="#333">
                <v:stroke dashstyle="1 1"/>
              </v:line>
            </w:pict>
          </mc:Fallback>
        </mc:AlternateContent>
      </w:r>
      <w:r w:rsidR="001E692E">
        <w:rPr>
          <w:noProof/>
          <w:szCs w:val="20"/>
          <w:lang w:val="da-DK" w:eastAsia="da-DK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5695950</wp:posOffset>
            </wp:positionV>
            <wp:extent cx="7772396" cy="857250"/>
            <wp:effectExtent l="19050" t="0" r="4" b="0"/>
            <wp:wrapNone/>
            <wp:docPr id="2" name="Picture 0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E6DDFF">
                          <a:tint val="45000"/>
                          <a:satMod val="400000"/>
                        </a:srgbClr>
                      </a:duotone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96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EA7">
        <w:t xml:space="preserve"> </w:t>
      </w:r>
    </w:p>
    <w:sectPr w:rsidR="00285EA7" w:rsidSect="00285EA7">
      <w:type w:val="continuous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41A" w:rsidRDefault="008C341A">
      <w:r>
        <w:separator/>
      </w:r>
    </w:p>
  </w:endnote>
  <w:endnote w:type="continuationSeparator" w:id="0">
    <w:p w:rsidR="008C341A" w:rsidRDefault="008C3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41A" w:rsidRDefault="008C341A">
      <w:r>
        <w:separator/>
      </w:r>
    </w:p>
  </w:footnote>
  <w:footnote w:type="continuationSeparator" w:id="0">
    <w:p w:rsidR="008C341A" w:rsidRDefault="008C3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C5970"/>
    <w:multiLevelType w:val="hybridMultilevel"/>
    <w:tmpl w:val="E332A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D54A6"/>
    <w:multiLevelType w:val="hybridMultilevel"/>
    <w:tmpl w:val="4382269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D303F"/>
    <w:multiLevelType w:val="hybridMultilevel"/>
    <w:tmpl w:val="3B2A122C"/>
    <w:lvl w:ilvl="0" w:tplc="3712F6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7F7F7F"/>
      </w:rPr>
    </w:lvl>
    <w:lvl w:ilvl="1" w:tplc="A64C3A1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E72B0C"/>
    <w:multiLevelType w:val="hybridMultilevel"/>
    <w:tmpl w:val="2E56031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61E6CAE"/>
    <w:multiLevelType w:val="hybridMultilevel"/>
    <w:tmpl w:val="6A50DEDC"/>
    <w:lvl w:ilvl="0" w:tplc="3712F6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7F7F7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5"/>
  <w:displayBackgroundShape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ddd,#ee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8F8"/>
    <w:rsid w:val="00015141"/>
    <w:rsid w:val="00021733"/>
    <w:rsid w:val="00095610"/>
    <w:rsid w:val="000B1630"/>
    <w:rsid w:val="000B4394"/>
    <w:rsid w:val="000D65D7"/>
    <w:rsid w:val="000F7DD2"/>
    <w:rsid w:val="00103CF7"/>
    <w:rsid w:val="00192CFD"/>
    <w:rsid w:val="001930AF"/>
    <w:rsid w:val="001E1029"/>
    <w:rsid w:val="001E17CB"/>
    <w:rsid w:val="001E692E"/>
    <w:rsid w:val="001F03CD"/>
    <w:rsid w:val="00242025"/>
    <w:rsid w:val="0025023F"/>
    <w:rsid w:val="00255A15"/>
    <w:rsid w:val="00260936"/>
    <w:rsid w:val="00285EA7"/>
    <w:rsid w:val="00290C5C"/>
    <w:rsid w:val="00293A76"/>
    <w:rsid w:val="002A4D3B"/>
    <w:rsid w:val="002B539D"/>
    <w:rsid w:val="002C7197"/>
    <w:rsid w:val="002D368A"/>
    <w:rsid w:val="002E41C9"/>
    <w:rsid w:val="002F69F7"/>
    <w:rsid w:val="00311432"/>
    <w:rsid w:val="00377B83"/>
    <w:rsid w:val="003A4E6D"/>
    <w:rsid w:val="003C14CE"/>
    <w:rsid w:val="003E146D"/>
    <w:rsid w:val="00400589"/>
    <w:rsid w:val="00405038"/>
    <w:rsid w:val="004206EA"/>
    <w:rsid w:val="00436915"/>
    <w:rsid w:val="004848F8"/>
    <w:rsid w:val="005030CD"/>
    <w:rsid w:val="005122C4"/>
    <w:rsid w:val="0051367A"/>
    <w:rsid w:val="00531BD9"/>
    <w:rsid w:val="00560131"/>
    <w:rsid w:val="005632D5"/>
    <w:rsid w:val="00567933"/>
    <w:rsid w:val="00580998"/>
    <w:rsid w:val="0058569E"/>
    <w:rsid w:val="00586C6F"/>
    <w:rsid w:val="005F1F72"/>
    <w:rsid w:val="005F26B3"/>
    <w:rsid w:val="006131B8"/>
    <w:rsid w:val="00671C4D"/>
    <w:rsid w:val="00683C9B"/>
    <w:rsid w:val="00692811"/>
    <w:rsid w:val="00697F93"/>
    <w:rsid w:val="006A5193"/>
    <w:rsid w:val="006C4008"/>
    <w:rsid w:val="006F5900"/>
    <w:rsid w:val="007074AD"/>
    <w:rsid w:val="00740D66"/>
    <w:rsid w:val="0078317E"/>
    <w:rsid w:val="007B410B"/>
    <w:rsid w:val="00824BD0"/>
    <w:rsid w:val="00835EE5"/>
    <w:rsid w:val="008713E6"/>
    <w:rsid w:val="008728A6"/>
    <w:rsid w:val="008A08B3"/>
    <w:rsid w:val="008A5099"/>
    <w:rsid w:val="008C341A"/>
    <w:rsid w:val="008E1017"/>
    <w:rsid w:val="008F7FC0"/>
    <w:rsid w:val="009564F9"/>
    <w:rsid w:val="009755D6"/>
    <w:rsid w:val="009A7449"/>
    <w:rsid w:val="009C54C6"/>
    <w:rsid w:val="009E18D2"/>
    <w:rsid w:val="009E6335"/>
    <w:rsid w:val="009F6C6B"/>
    <w:rsid w:val="00A0615D"/>
    <w:rsid w:val="00A43C91"/>
    <w:rsid w:val="00A46807"/>
    <w:rsid w:val="00A50C78"/>
    <w:rsid w:val="00A52EC7"/>
    <w:rsid w:val="00A56F01"/>
    <w:rsid w:val="00A71F2B"/>
    <w:rsid w:val="00A72593"/>
    <w:rsid w:val="00A769D1"/>
    <w:rsid w:val="00A828FC"/>
    <w:rsid w:val="00A92476"/>
    <w:rsid w:val="00A953CB"/>
    <w:rsid w:val="00AA7E45"/>
    <w:rsid w:val="00AD63B6"/>
    <w:rsid w:val="00AE31B2"/>
    <w:rsid w:val="00AF7F34"/>
    <w:rsid w:val="00B1485E"/>
    <w:rsid w:val="00B22729"/>
    <w:rsid w:val="00B3424A"/>
    <w:rsid w:val="00B34297"/>
    <w:rsid w:val="00B5675F"/>
    <w:rsid w:val="00B82656"/>
    <w:rsid w:val="00C04BE7"/>
    <w:rsid w:val="00C1276A"/>
    <w:rsid w:val="00C34EEF"/>
    <w:rsid w:val="00C635BA"/>
    <w:rsid w:val="00CC07AA"/>
    <w:rsid w:val="00CD0688"/>
    <w:rsid w:val="00CD7BE6"/>
    <w:rsid w:val="00CF1DB4"/>
    <w:rsid w:val="00D1079C"/>
    <w:rsid w:val="00D219A2"/>
    <w:rsid w:val="00D37744"/>
    <w:rsid w:val="00D7565A"/>
    <w:rsid w:val="00D976E2"/>
    <w:rsid w:val="00DC5C2F"/>
    <w:rsid w:val="00DD5B21"/>
    <w:rsid w:val="00DE35DD"/>
    <w:rsid w:val="00DE5A29"/>
    <w:rsid w:val="00E07B72"/>
    <w:rsid w:val="00E177B8"/>
    <w:rsid w:val="00E20261"/>
    <w:rsid w:val="00E459C5"/>
    <w:rsid w:val="00E51E29"/>
    <w:rsid w:val="00E557BD"/>
    <w:rsid w:val="00E61C23"/>
    <w:rsid w:val="00E65876"/>
    <w:rsid w:val="00E763E2"/>
    <w:rsid w:val="00EB62AB"/>
    <w:rsid w:val="00ED0DF4"/>
    <w:rsid w:val="00ED46B4"/>
    <w:rsid w:val="00EF5B08"/>
    <w:rsid w:val="00F21124"/>
    <w:rsid w:val="00F51557"/>
    <w:rsid w:val="00F55734"/>
    <w:rsid w:val="00F60B3C"/>
    <w:rsid w:val="00F60F28"/>
    <w:rsid w:val="00F73A3E"/>
    <w:rsid w:val="00FA0AEE"/>
    <w:rsid w:val="00FC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,#eee"/>
    </o:shapedefaults>
    <o:shapelayout v:ext="edit">
      <o:idmap v:ext="edit" data="1"/>
    </o:shapelayout>
  </w:shapeDefaults>
  <w:doNotEmbedSmartTags/>
  <w:decimalSymbol w:val=","/>
  <w:listSeparator w:val=";"/>
  <w15:docId w15:val="{AB7FEE06-EACE-47D4-BE12-2FA78B4B0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EE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55A4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55A40"/>
    <w:pPr>
      <w:tabs>
        <w:tab w:val="center" w:pos="4320"/>
        <w:tab w:val="right" w:pos="8640"/>
      </w:tabs>
    </w:pPr>
  </w:style>
  <w:style w:type="paragraph" w:customStyle="1" w:styleId="aria">
    <w:name w:val="aria"/>
    <w:basedOn w:val="Normal"/>
    <w:rsid w:val="00855A40"/>
    <w:pPr>
      <w:ind w:left="1080" w:right="1080"/>
    </w:pPr>
  </w:style>
  <w:style w:type="paragraph" w:styleId="ListParagraph">
    <w:name w:val="List Paragraph"/>
    <w:basedOn w:val="Normal"/>
    <w:uiPriority w:val="34"/>
    <w:qFormat/>
    <w:rsid w:val="008F7FC0"/>
    <w:pPr>
      <w:ind w:left="720"/>
    </w:pPr>
  </w:style>
  <w:style w:type="paragraph" w:styleId="BalloonText">
    <w:name w:val="Balloon Text"/>
    <w:basedOn w:val="Normal"/>
    <w:link w:val="BalloonTextChar"/>
    <w:rsid w:val="001E69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6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8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HoyK\LOCALS~1\Temp\5282-Prod_Sum_Tem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5282-Prod_Sum_Temp.dot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Boertman</dc:creator>
  <cp:keywords/>
  <cp:lastModifiedBy>Dorte Bendsen</cp:lastModifiedBy>
  <cp:revision>2</cp:revision>
  <cp:lastPrinted>2014-02-05T18:38:00Z</cp:lastPrinted>
  <dcterms:created xsi:type="dcterms:W3CDTF">2016-09-21T09:08:00Z</dcterms:created>
  <dcterms:modified xsi:type="dcterms:W3CDTF">2016-09-21T09:08:00Z</dcterms:modified>
</cp:coreProperties>
</file>